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955"/>
        <w:gridCol w:w="4956"/>
      </w:tblGrid>
      <w:tr w:rsidR="00713048" w:rsidTr="00C43F5F">
        <w:tc>
          <w:tcPr>
            <w:tcW w:w="4955" w:type="dxa"/>
          </w:tcPr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</w:tc>
        <w:tc>
          <w:tcPr>
            <w:tcW w:w="4956" w:type="dxa"/>
          </w:tcPr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Директору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 xml:space="preserve"> МБУ ДО  «ЦДТ пос. Дербышки»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Гумеровой Ф.М.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от ________________________________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(ФИО родителя, законного представителя)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проживающего(ей) по адресу: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__________________________________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>__________________________________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  <w:r w:rsidRPr="00C43F5F">
              <w:rPr>
                <w:sz w:val="22"/>
                <w:szCs w:val="22"/>
              </w:rPr>
              <w:t xml:space="preserve">                                                                   тел._____________________________</w:t>
            </w:r>
          </w:p>
          <w:p w:rsidR="00713048" w:rsidRPr="00C43F5F" w:rsidRDefault="00713048" w:rsidP="00C43F5F">
            <w:pPr>
              <w:tabs>
                <w:tab w:val="left" w:pos="8277"/>
              </w:tabs>
              <w:rPr>
                <w:sz w:val="22"/>
                <w:szCs w:val="22"/>
              </w:rPr>
            </w:pPr>
          </w:p>
        </w:tc>
      </w:tr>
    </w:tbl>
    <w:p w:rsidR="00713048" w:rsidRDefault="00713048" w:rsidP="008B034E">
      <w:pPr>
        <w:tabs>
          <w:tab w:val="left" w:pos="8277"/>
        </w:tabs>
      </w:pPr>
    </w:p>
    <w:p w:rsidR="00713048" w:rsidRDefault="00713048" w:rsidP="00D636BE">
      <w:pPr>
        <w:tabs>
          <w:tab w:val="left" w:pos="3932"/>
        </w:tabs>
        <w:jc w:val="center"/>
        <w:rPr>
          <w:b/>
        </w:rPr>
      </w:pPr>
      <w:r>
        <w:rPr>
          <w:b/>
        </w:rPr>
        <w:t>ЗАЯВЛЕНИЕ</w:t>
      </w:r>
    </w:p>
    <w:p w:rsidR="00713048" w:rsidRDefault="00713048" w:rsidP="008B034E"/>
    <w:p w:rsidR="00713048" w:rsidRDefault="00713048" w:rsidP="008B034E">
      <w:pPr>
        <w:spacing w:line="360" w:lineRule="auto"/>
        <w:ind w:firstLine="708"/>
        <w:jc w:val="both"/>
      </w:pPr>
      <w:r>
        <w:t>Прошу Вас организовать обучение с использованием дистанционных технологий  с моим (ей) сыном (дочерью)</w:t>
      </w:r>
      <w:bookmarkStart w:id="0" w:name="_GoBack"/>
      <w:bookmarkEnd w:id="0"/>
      <w:r>
        <w:t xml:space="preserve"> _______________________________________, обучающийся в объединении ________________________________________на период с 01 апреля 2020 года. </w:t>
      </w:r>
    </w:p>
    <w:p w:rsidR="00713048" w:rsidRDefault="00713048" w:rsidP="008B034E">
      <w:pPr>
        <w:spacing w:line="360" w:lineRule="auto"/>
        <w:ind w:firstLine="708"/>
        <w:jc w:val="both"/>
      </w:pPr>
      <w:r>
        <w:t>Ответственность за жизнь и здоровье ребенка во время дистанционного обучения беру на себя.</w:t>
      </w:r>
    </w:p>
    <w:p w:rsidR="00713048" w:rsidRDefault="00713048" w:rsidP="008B034E">
      <w:pPr>
        <w:spacing w:line="360" w:lineRule="auto"/>
        <w:ind w:firstLine="708"/>
        <w:jc w:val="both"/>
      </w:pPr>
      <w:r>
        <w:t xml:space="preserve">Ответственность за нераспространение информационных файлов, видеоматериалов, содержащих авторские разработки педагогов МБУДО «ЦДТ пос. Дербышки», в сети Интернет и социальных сетях беру на себя. </w:t>
      </w:r>
    </w:p>
    <w:p w:rsidR="00713048" w:rsidRDefault="00713048" w:rsidP="008B034E">
      <w:pPr>
        <w:spacing w:line="360" w:lineRule="auto"/>
        <w:ind w:firstLine="708"/>
        <w:jc w:val="both"/>
      </w:pPr>
      <w:r>
        <w:t xml:space="preserve">Дома имеется / не имеется оперативный доступ к компьютеру, подключённый к Интернету, или доступ к </w:t>
      </w:r>
      <w:r>
        <w:rPr>
          <w:lang w:val="en-US"/>
        </w:rPr>
        <w:t>WhatsApp</w:t>
      </w:r>
      <w:r>
        <w:t>.</w:t>
      </w:r>
    </w:p>
    <w:p w:rsidR="00713048" w:rsidRDefault="00713048" w:rsidP="008B034E">
      <w:pPr>
        <w:spacing w:line="360" w:lineRule="auto"/>
        <w:ind w:firstLine="708"/>
        <w:jc w:val="both"/>
      </w:pPr>
      <w:r>
        <w:t>Актуальный адрес электронной почты сыны/дочери ________________________________</w:t>
      </w:r>
    </w:p>
    <w:p w:rsidR="00713048" w:rsidRDefault="00713048" w:rsidP="008B034E">
      <w:pPr>
        <w:spacing w:line="360" w:lineRule="auto"/>
        <w:ind w:firstLine="708"/>
        <w:jc w:val="both"/>
      </w:pPr>
      <w:r>
        <w:t xml:space="preserve">Актуальный номер телефона, привязанный к </w:t>
      </w:r>
      <w:r>
        <w:rPr>
          <w:lang w:val="en-US"/>
        </w:rPr>
        <w:t>WhatsApp</w:t>
      </w:r>
      <w:r>
        <w:t xml:space="preserve"> _____________________________</w:t>
      </w:r>
    </w:p>
    <w:p w:rsidR="00713048" w:rsidRDefault="00713048" w:rsidP="008B034E">
      <w:pPr>
        <w:ind w:firstLine="708"/>
        <w:jc w:val="both"/>
      </w:pPr>
      <w:r>
        <w:t>С инструкциями для учащихся и родителей( законных представителей) при обучении с применением электронного обучения и дистанционных образовательных технологий ознакомлен(а).</w:t>
      </w:r>
    </w:p>
    <w:p w:rsidR="00713048" w:rsidRDefault="00713048" w:rsidP="008B034E"/>
    <w:p w:rsidR="00713048" w:rsidRDefault="00713048" w:rsidP="008B034E">
      <w:pPr>
        <w:tabs>
          <w:tab w:val="left" w:pos="6436"/>
        </w:tabs>
      </w:pPr>
      <w:r>
        <w:tab/>
        <w:t>«______» _________ 2020г.</w:t>
      </w:r>
    </w:p>
    <w:p w:rsidR="00713048" w:rsidRDefault="00713048" w:rsidP="008B034E">
      <w:pPr>
        <w:tabs>
          <w:tab w:val="left" w:pos="6436"/>
        </w:tabs>
      </w:pPr>
    </w:p>
    <w:p w:rsidR="00713048" w:rsidRDefault="00713048" w:rsidP="008B034E">
      <w:pPr>
        <w:tabs>
          <w:tab w:val="left" w:pos="6436"/>
        </w:tabs>
      </w:pPr>
    </w:p>
    <w:p w:rsidR="00713048" w:rsidRDefault="00713048" w:rsidP="008B034E">
      <w:pPr>
        <w:tabs>
          <w:tab w:val="left" w:pos="6436"/>
        </w:tabs>
      </w:pPr>
      <w:r>
        <w:t xml:space="preserve">                                                                                                             ___________</w:t>
      </w:r>
      <w:r>
        <w:rPr>
          <w:lang w:val="en-US"/>
        </w:rPr>
        <w:t>/</w:t>
      </w:r>
      <w:r>
        <w:t>________________</w:t>
      </w:r>
    </w:p>
    <w:p w:rsidR="00713048" w:rsidRDefault="00713048" w:rsidP="008B034E">
      <w:pPr>
        <w:tabs>
          <w:tab w:val="left" w:pos="643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подпись             расшифровка</w:t>
      </w:r>
    </w:p>
    <w:p w:rsidR="00713048" w:rsidRDefault="00713048" w:rsidP="008B034E">
      <w:pPr>
        <w:tabs>
          <w:tab w:val="left" w:pos="1440"/>
        </w:tabs>
        <w:rPr>
          <w:sz w:val="28"/>
          <w:szCs w:val="28"/>
        </w:rPr>
      </w:pPr>
    </w:p>
    <w:sectPr w:rsidR="00713048" w:rsidSect="008B03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F0B"/>
    <w:rsid w:val="00296A76"/>
    <w:rsid w:val="004E1F4F"/>
    <w:rsid w:val="00693F0B"/>
    <w:rsid w:val="00713048"/>
    <w:rsid w:val="00725B15"/>
    <w:rsid w:val="008B034E"/>
    <w:rsid w:val="00B25549"/>
    <w:rsid w:val="00C43F5F"/>
    <w:rsid w:val="00D636BE"/>
    <w:rsid w:val="00DD3366"/>
    <w:rsid w:val="00E723D5"/>
    <w:rsid w:val="00EB6A82"/>
    <w:rsid w:val="00EE0145"/>
    <w:rsid w:val="00EE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34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6A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6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248</Words>
  <Characters>1414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2020-03-26T11:32:00Z</dcterms:created>
  <dcterms:modified xsi:type="dcterms:W3CDTF">2020-04-01T11:06:00Z</dcterms:modified>
</cp:coreProperties>
</file>